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77777777" w:rsidR="00DC6F67" w:rsidRDefault="00DC6F67" w:rsidP="00DC6F67">
            <w:pPr>
              <w:rPr>
                <w:lang w:val="en-GB"/>
              </w:rPr>
            </w:pP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77777777" w:rsidR="00DC6F67" w:rsidRDefault="00DC6F67" w:rsidP="00DC6F67">
            <w:pPr>
              <w:rPr>
                <w:lang w:val="en-GB"/>
              </w:rPr>
            </w:pP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7777777" w:rsidR="00DC6F67" w:rsidRDefault="00DC6F67" w:rsidP="00DC6F67">
            <w:pPr>
              <w:rPr>
                <w:lang w:val="en-GB"/>
              </w:rPr>
            </w:pP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7777777" w:rsidR="00DC6F67" w:rsidRDefault="00DC6F67" w:rsidP="00DC6F67">
            <w:pPr>
              <w:rPr>
                <w:lang w:val="en-GB"/>
              </w:rPr>
            </w:pP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77777777" w:rsidR="00DC6F67" w:rsidRDefault="00DC6F67" w:rsidP="00DC6F67">
            <w:pPr>
              <w:rPr>
                <w:lang w:val="en-GB"/>
              </w:rPr>
            </w:pPr>
          </w:p>
        </w:tc>
      </w:tr>
    </w:tbl>
    <w:p w14:paraId="5F44D476" w14:textId="77777777" w:rsidR="00DC6F67" w:rsidRPr="00DC6F67" w:rsidRDefault="00DC6F67" w:rsidP="00DC6F67">
      <w:pPr>
        <w:rPr>
          <w:lang w:val="en-GB"/>
        </w:rPr>
      </w:pPr>
    </w:p>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w:t>
      </w:r>
      <w:proofErr w:type="spellStart"/>
      <w:r>
        <w:rPr>
          <w:lang w:val="en-GB"/>
        </w:rPr>
        <w:t>Kammarkollegiet</w:t>
      </w:r>
      <w:proofErr w:type="spellEnd"/>
      <w:r>
        <w:rPr>
          <w:lang w:val="en-GB"/>
        </w:rPr>
        <w:t>.</w:t>
      </w:r>
    </w:p>
    <w:p w14:paraId="12D82F89" w14:textId="28725B38" w:rsidR="00DC6F67" w:rsidRDefault="00DC6F67" w:rsidP="00DC6F67">
      <w:pPr>
        <w:pStyle w:val="Rubrik3"/>
        <w:rPr>
          <w:lang w:val="en-GB"/>
        </w:rPr>
      </w:pPr>
      <w:proofErr w:type="gramStart"/>
      <w:r>
        <w:rPr>
          <w:lang w:val="en-GB"/>
        </w:rPr>
        <w:t>Candidate</w:t>
      </w:r>
      <w:proofErr w:type="gramEnd"/>
      <w:r>
        <w:rPr>
          <w:lang w:val="en-GB"/>
        </w:rPr>
        <w:t xml:space="preserv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7F9EB29A" w14:textId="6683FC44" w:rsidR="00DC6F67" w:rsidRDefault="00DC6F67" w:rsidP="00E168B8">
      <w:pPr>
        <w:rPr>
          <w:lang w:val="en-GB"/>
        </w:rPr>
      </w:pPr>
    </w:p>
    <w:p w14:paraId="7071ACA5" w14:textId="75042AD8" w:rsidR="00233D86" w:rsidRDefault="00233D86" w:rsidP="00D47E2F">
      <w:pPr>
        <w:pStyle w:val="Rubrik2"/>
      </w:pPr>
      <w:r>
        <w:lastRenderedPageBreak/>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344AB1" w14:textId="77777777" w:rsidR="007F30BD" w:rsidRDefault="007F30BD" w:rsidP="00233D86">
      <w:pPr>
        <w:rPr>
          <w:b/>
          <w:bCs/>
          <w:lang w:val="en-GB"/>
        </w:rPr>
      </w:pPr>
    </w:p>
    <w:p w14:paraId="0A4CD693" w14:textId="0393B931"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0783EE6D" w14:textId="77777777" w:rsidR="007F30BD" w:rsidRDefault="007F30BD" w:rsidP="00233D86">
      <w:pPr>
        <w:rPr>
          <w:b/>
          <w:bCs/>
          <w:lang w:val="en-GB"/>
        </w:rPr>
      </w:pPr>
    </w:p>
    <w:p w14:paraId="57E52FEA" w14:textId="5222437D" w:rsidR="00233D86" w:rsidRPr="00233D86" w:rsidRDefault="00233D86" w:rsidP="00233D86">
      <w:pPr>
        <w:rPr>
          <w:b/>
          <w:bCs/>
          <w:lang w:val="en-GB"/>
        </w:rPr>
      </w:pPr>
      <w:r w:rsidRPr="00233D86">
        <w:rPr>
          <w:b/>
          <w:bCs/>
          <w:lang w:val="en-GB"/>
        </w:rPr>
        <w:t>Japan</w:t>
      </w:r>
    </w:p>
    <w:p w14:paraId="5DE3E772" w14:textId="4F618838" w:rsidR="00D47E2F" w:rsidRDefault="00233D86" w:rsidP="00233D86">
      <w:pPr>
        <w:rPr>
          <w:i/>
          <w:iCs/>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4CDBDEDE" w14:textId="24B7EEE2" w:rsidR="00B53F21" w:rsidRPr="00B53F21" w:rsidRDefault="00B53F21" w:rsidP="00B53F21">
      <w:pPr>
        <w:rPr>
          <w:rFonts w:ascii="Wingdings" w:hAnsi="Wingdings"/>
          <w:lang w:val="en-GB"/>
        </w:rPr>
      </w:pPr>
      <w:r>
        <w:rPr>
          <w:rFonts w:ascii="Wingdings" w:hAnsi="Wingdings"/>
          <w:lang w:val="en-GB"/>
        </w:rPr>
        <w:t xml:space="preserve">o </w:t>
      </w:r>
      <w:r>
        <w:rPr>
          <w:lang w:val="en-GB"/>
        </w:rPr>
        <w:t>Okinawa</w:t>
      </w:r>
      <w:r w:rsidR="0004002C">
        <w:rPr>
          <w:lang w:val="en-GB"/>
        </w:rPr>
        <w:t xml:space="preserve"> Institute of Science and Technology </w:t>
      </w:r>
      <w:r w:rsidRPr="00D47E2F">
        <w:rPr>
          <w:i/>
          <w:iCs/>
          <w:lang w:val="en-GB"/>
        </w:rPr>
        <w:t>(not recommended for families with children of school age)</w:t>
      </w:r>
    </w:p>
    <w:p w14:paraId="3426BADF" w14:textId="77777777" w:rsidR="00B53F21" w:rsidRPr="00B53F21" w:rsidRDefault="00B53F21" w:rsidP="00233D86">
      <w:pPr>
        <w:rPr>
          <w:rFonts w:ascii="Wingdings" w:hAnsi="Wingdings"/>
          <w:lang w:val="en-GB"/>
        </w:rPr>
      </w:pP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476FAFD8" w14:textId="77777777" w:rsidR="006A134E" w:rsidRDefault="006A134E" w:rsidP="00233D86">
      <w:pPr>
        <w:rPr>
          <w:b/>
          <w:bCs/>
          <w:lang w:val="en-GB"/>
        </w:rPr>
      </w:pPr>
    </w:p>
    <w:p w14:paraId="27D77124" w14:textId="2D739D8B" w:rsidR="006B4353" w:rsidRDefault="00153EBA" w:rsidP="00233D86">
      <w:pPr>
        <w:rPr>
          <w:b/>
          <w:bCs/>
          <w:lang w:val="en-GB"/>
        </w:rPr>
      </w:pPr>
      <w:r>
        <w:rPr>
          <w:b/>
          <w:bCs/>
          <w:lang w:val="en-GB"/>
        </w:rPr>
        <w:t>Botswana</w:t>
      </w:r>
    </w:p>
    <w:p w14:paraId="33B96128" w14:textId="69597AB8" w:rsidR="00153EBA" w:rsidRPr="00D47E2F" w:rsidRDefault="00153EBA" w:rsidP="00153EBA">
      <w:pPr>
        <w:rPr>
          <w:lang w:val="en-GB"/>
        </w:rPr>
      </w:pPr>
      <w:r>
        <w:rPr>
          <w:rFonts w:ascii="Wingdings" w:hAnsi="Wingdings"/>
          <w:lang w:val="en-GB"/>
        </w:rPr>
        <w:t xml:space="preserve">o </w:t>
      </w:r>
      <w:r>
        <w:rPr>
          <w:lang w:val="en-GB"/>
        </w:rPr>
        <w:t xml:space="preserve">University of Botswana </w:t>
      </w:r>
    </w:p>
    <w:p w14:paraId="1385C313" w14:textId="77777777" w:rsidR="00B85294" w:rsidRDefault="00B85294" w:rsidP="00E168B8">
      <w:pPr>
        <w:rPr>
          <w:b/>
          <w:bCs/>
          <w:lang w:val="en-GB"/>
        </w:rPr>
      </w:pPr>
    </w:p>
    <w:p w14:paraId="6D47B6D5" w14:textId="65AC0697" w:rsidR="00233D86" w:rsidRDefault="00233D86" w:rsidP="00E168B8">
      <w:pPr>
        <w:rPr>
          <w:lang w:val="en-GB"/>
        </w:rPr>
      </w:pPr>
      <w:proofErr w:type="gramStart"/>
      <w:r>
        <w:rPr>
          <w:lang w:val="en-GB"/>
        </w:rPr>
        <w:t>In order to</w:t>
      </w:r>
      <w:proofErr w:type="gramEnd"/>
      <w:r>
        <w:rPr>
          <w:lang w:val="en-GB"/>
        </w:rPr>
        <w:t xml:space="preserve">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rsidRPr="00715311"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lastRenderedPageBreak/>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rsidRPr="00715311"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rsidRPr="00715311"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483739A1" w:rsidR="00E342FF" w:rsidRDefault="00E342FF" w:rsidP="00E342FF">
      <w:pPr>
        <w:rPr>
          <w:lang w:val="en-GB"/>
        </w:rPr>
      </w:pPr>
      <w:r>
        <w:rPr>
          <w:lang w:val="en-GB"/>
        </w:rPr>
        <w:t xml:space="preserve">Why does the candidate want to participate in the Teaching </w:t>
      </w:r>
      <w:proofErr w:type="spellStart"/>
      <w:r>
        <w:rPr>
          <w:lang w:val="en-GB"/>
        </w:rPr>
        <w:t>Sabbatcial</w:t>
      </w:r>
      <w:proofErr w:type="spellEnd"/>
      <w:r>
        <w:rPr>
          <w:lang w:val="en-GB"/>
        </w:rPr>
        <w:t xml:space="preserve">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ellrutnt"/>
        <w:tblW w:w="0" w:type="auto"/>
        <w:tblLook w:val="04A0" w:firstRow="1" w:lastRow="0" w:firstColumn="1" w:lastColumn="0" w:noHBand="0" w:noVBand="1"/>
      </w:tblPr>
      <w:tblGrid>
        <w:gridCol w:w="9015"/>
      </w:tblGrid>
      <w:tr w:rsidR="001C3738" w:rsidRPr="00715311"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rsidRPr="00715311"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313A570B" w14:textId="2F6468BC" w:rsidR="00D47E2F" w:rsidRDefault="00D47E2F" w:rsidP="00D47E2F">
      <w:pPr>
        <w:pStyle w:val="Rubrik3"/>
        <w:rPr>
          <w:lang w:val="en-GB"/>
        </w:rPr>
      </w:pPr>
      <w:r>
        <w:rPr>
          <w:lang w:val="en-GB"/>
        </w:rPr>
        <w:lastRenderedPageBreak/>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rsidRPr="00715311"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9843D" w14:textId="77777777" w:rsidR="00385C4C" w:rsidRDefault="00385C4C">
      <w:r>
        <w:separator/>
      </w:r>
    </w:p>
  </w:endnote>
  <w:endnote w:type="continuationSeparator" w:id="0">
    <w:p w14:paraId="79510858" w14:textId="77777777" w:rsidR="00385C4C" w:rsidRDefault="0038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CBE002B"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923567">
          <w:rPr>
            <w:rStyle w:val="Sidnummer"/>
            <w:i/>
            <w:iCs/>
            <w:sz w:val="16"/>
            <w:szCs w:val="16"/>
          </w:rPr>
          <w:t>9</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9F9B6" w14:textId="77777777" w:rsidR="00385C4C" w:rsidRDefault="00385C4C">
      <w:r>
        <w:separator/>
      </w:r>
    </w:p>
  </w:footnote>
  <w:footnote w:type="continuationSeparator" w:id="0">
    <w:p w14:paraId="1E6F2649" w14:textId="77777777" w:rsidR="00385C4C" w:rsidRDefault="00385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Sidhuvud"/>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715311" w14:paraId="31192644" w14:textId="77777777" w:rsidTr="2322E657">
      <w:trPr>
        <w:trHeight w:hRule="exact" w:val="1418"/>
      </w:trPr>
      <w:tc>
        <w:tcPr>
          <w:tcW w:w="6537" w:type="dxa"/>
          <w:gridSpan w:val="2"/>
        </w:tcPr>
        <w:p w14:paraId="6C228205" w14:textId="77777777" w:rsidR="009A7F17" w:rsidRPr="00B56A55" w:rsidRDefault="2322E657" w:rsidP="00B56A55">
          <w:pPr>
            <w:pStyle w:val="Sidhuvud"/>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38DBB061" w:rsidR="009A7F17" w:rsidRPr="00D47E2F" w:rsidRDefault="00D47E2F" w:rsidP="00CF1530">
          <w:pPr>
            <w:pStyle w:val="Brd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 xml:space="preserve">Teaching Sabbatical </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715311"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13AA0"/>
    <w:rsid w:val="00026CC0"/>
    <w:rsid w:val="00033CDA"/>
    <w:rsid w:val="0003508B"/>
    <w:rsid w:val="0004002C"/>
    <w:rsid w:val="00047DA1"/>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53EBA"/>
    <w:rsid w:val="00164785"/>
    <w:rsid w:val="001801BD"/>
    <w:rsid w:val="00181C10"/>
    <w:rsid w:val="0018465D"/>
    <w:rsid w:val="00191412"/>
    <w:rsid w:val="001A6C0D"/>
    <w:rsid w:val="001C3738"/>
    <w:rsid w:val="001D14B5"/>
    <w:rsid w:val="001D14F4"/>
    <w:rsid w:val="001E183F"/>
    <w:rsid w:val="001F2765"/>
    <w:rsid w:val="00204B1A"/>
    <w:rsid w:val="002077AE"/>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85C4C"/>
    <w:rsid w:val="003A649D"/>
    <w:rsid w:val="003B48EA"/>
    <w:rsid w:val="00403D6F"/>
    <w:rsid w:val="00412DC3"/>
    <w:rsid w:val="004164D3"/>
    <w:rsid w:val="00437BE0"/>
    <w:rsid w:val="004536F3"/>
    <w:rsid w:val="00457B64"/>
    <w:rsid w:val="00472B40"/>
    <w:rsid w:val="004732A9"/>
    <w:rsid w:val="0048263A"/>
    <w:rsid w:val="00484A7C"/>
    <w:rsid w:val="004865BA"/>
    <w:rsid w:val="004A0F0C"/>
    <w:rsid w:val="004B30A2"/>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A134E"/>
    <w:rsid w:val="006A2EB2"/>
    <w:rsid w:val="006B2F98"/>
    <w:rsid w:val="006B4353"/>
    <w:rsid w:val="006B4854"/>
    <w:rsid w:val="006C0347"/>
    <w:rsid w:val="006D20E5"/>
    <w:rsid w:val="00715311"/>
    <w:rsid w:val="00723B74"/>
    <w:rsid w:val="00725242"/>
    <w:rsid w:val="00783B5E"/>
    <w:rsid w:val="00787978"/>
    <w:rsid w:val="00787ED4"/>
    <w:rsid w:val="0079139F"/>
    <w:rsid w:val="00793128"/>
    <w:rsid w:val="00793485"/>
    <w:rsid w:val="007D4B9A"/>
    <w:rsid w:val="007D5E94"/>
    <w:rsid w:val="007E0773"/>
    <w:rsid w:val="007E4B1C"/>
    <w:rsid w:val="007F30BD"/>
    <w:rsid w:val="00807C5D"/>
    <w:rsid w:val="008405D1"/>
    <w:rsid w:val="008451AF"/>
    <w:rsid w:val="008458B9"/>
    <w:rsid w:val="008569C4"/>
    <w:rsid w:val="00861801"/>
    <w:rsid w:val="0087543B"/>
    <w:rsid w:val="00893779"/>
    <w:rsid w:val="0089734B"/>
    <w:rsid w:val="008C0D75"/>
    <w:rsid w:val="008D33C5"/>
    <w:rsid w:val="008D5477"/>
    <w:rsid w:val="008D7183"/>
    <w:rsid w:val="008E290F"/>
    <w:rsid w:val="008F7257"/>
    <w:rsid w:val="009046AC"/>
    <w:rsid w:val="00905D22"/>
    <w:rsid w:val="00923567"/>
    <w:rsid w:val="00927214"/>
    <w:rsid w:val="00932AB6"/>
    <w:rsid w:val="00967E78"/>
    <w:rsid w:val="00980A7C"/>
    <w:rsid w:val="00986FB9"/>
    <w:rsid w:val="00995CCA"/>
    <w:rsid w:val="00995FCC"/>
    <w:rsid w:val="009A7F17"/>
    <w:rsid w:val="009D69C7"/>
    <w:rsid w:val="009D6C1F"/>
    <w:rsid w:val="009D6CAB"/>
    <w:rsid w:val="009E1DA7"/>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3F21"/>
    <w:rsid w:val="00B54A9E"/>
    <w:rsid w:val="00B55445"/>
    <w:rsid w:val="00B55776"/>
    <w:rsid w:val="00B56A55"/>
    <w:rsid w:val="00B6242F"/>
    <w:rsid w:val="00B73994"/>
    <w:rsid w:val="00B75175"/>
    <w:rsid w:val="00B80440"/>
    <w:rsid w:val="00B80E51"/>
    <w:rsid w:val="00B85294"/>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7534A"/>
    <w:rsid w:val="00CC6672"/>
    <w:rsid w:val="00CD0D2E"/>
    <w:rsid w:val="00CD120D"/>
    <w:rsid w:val="00CE0BB5"/>
    <w:rsid w:val="00CE11AC"/>
    <w:rsid w:val="00CE261A"/>
    <w:rsid w:val="00CE71A7"/>
    <w:rsid w:val="00CF1530"/>
    <w:rsid w:val="00CF24A8"/>
    <w:rsid w:val="00D00049"/>
    <w:rsid w:val="00D0766E"/>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2EF6"/>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1F9F"/>
    <w:rsid w:val="00F33FD8"/>
    <w:rsid w:val="00F53D90"/>
    <w:rsid w:val="00F54BE9"/>
    <w:rsid w:val="00F63C8F"/>
    <w:rsid w:val="00F67384"/>
    <w:rsid w:val="00F7282A"/>
    <w:rsid w:val="00F81D4F"/>
    <w:rsid w:val="00F86721"/>
    <w:rsid w:val="00F874D3"/>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20" ma:contentTypeDescription="Skapa ett nytt dokument." ma:contentTypeScope="" ma:versionID="c3b1c9580ec319bc71da2e079ad53e0e">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01f10a8d515ddc9e8578c45a7f170a08"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572496-7B89-4D91-A444-B59A5AA2DD84}">
  <ds:schemaRefs>
    <ds:schemaRef ds:uri="http://schemas.microsoft.com/sharepoint/v3/contenttype/forms"/>
  </ds:schemaRefs>
</ds:datastoreItem>
</file>

<file path=customXml/itemProps2.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3.xml><?xml version="1.0" encoding="utf-8"?>
<ds:datastoreItem xmlns:ds="http://schemas.openxmlformats.org/officeDocument/2006/customXml" ds:itemID="{CB65B06F-C5DA-47FF-8AE2-99D7FF8F4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STINTMall-2019</Template>
  <TotalTime>1</TotalTime>
  <Pages>4</Pages>
  <Words>533</Words>
  <Characters>2981</Characters>
  <Application>Microsoft Office Word</Application>
  <DocSecurity>0</DocSecurity>
  <Lines>57</Lines>
  <Paragraphs>37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Kristina Jesinkey</cp:lastModifiedBy>
  <cp:revision>2</cp:revision>
  <cp:lastPrinted>2021-05-21T09:38:00Z</cp:lastPrinted>
  <dcterms:created xsi:type="dcterms:W3CDTF">2026-05-18T11:22:00Z</dcterms:created>
  <dcterms:modified xsi:type="dcterms:W3CDTF">2026-05-18T11:22:00Z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y fmtid="{D5CDD505-2E9C-101B-9397-08002B2CF9AE}" pid="3" name="MediaServiceImageTags">
    <vt:lpwstr/>
  </property>
  <property fmtid="{D5CDD505-2E9C-101B-9397-08002B2CF9AE}" pid="4" name="docLang">
    <vt:lpwstr>en</vt:lpwstr>
  </property>
</Properties>
</file>